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6581B5E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</w:t>
      </w:r>
      <w:r w:rsidRPr="001E74AD">
        <w:rPr>
          <w:sz w:val="22"/>
        </w:rPr>
        <w:t>P.O.</w:t>
      </w:r>
      <w:proofErr w:type="gramEnd"/>
      <w:r w:rsidRPr="001E74AD">
        <w:rPr>
          <w:sz w:val="22"/>
        </w:rPr>
        <w:t xml:space="preserve"> Box 109650</w:t>
      </w:r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AA7AC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IG3BsM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ex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6lJeSGGh5xE9&#10;sWlgd50W62jP4HzBVc/ukaJA7x5QffPC4m3LVfqGCIdWQ82k8lifvWiIF8+toho+Ys3osA+YnBob&#10;6iMgeyDGNJDjeSB6DEJxcnWZr9eXPDfFbxdX+bt1mlgGxdztyIf3GnsRg1ISc0/ocHjwIbKBYi6J&#10;H7N4b7ouDb2zLxJcGDOJfSQ8CQ9jNSZ3VrMVFdZHlkM4rRKvPgct0g8pBl6jUvrveyAtRffBsiVx&#10;5+aA5qCaA7CKW0sZpJjC2zDt5t6R2bWMnCc1Fm/YtsYkRdHSicWJLq9GEnpa47h7v99T1a+fbfsT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GXs3s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B2FA02" w14:textId="41EDE10D" w:rsidR="003176DC" w:rsidRPr="00B23D23" w:rsidRDefault="00BB17BB" w:rsidP="00E67A7F">
      <w:pPr>
        <w:jc w:val="center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               </w:t>
      </w:r>
      <w:r w:rsidR="003176DC" w:rsidRPr="00B23D23">
        <w:rPr>
          <w:sz w:val="24"/>
          <w:szCs w:val="24"/>
          <w:lang w:val="es-CO"/>
        </w:rPr>
        <w:t>Febrero 13, 2021</w:t>
      </w:r>
    </w:p>
    <w:p w14:paraId="0F0BAB95" w14:textId="4DC23032" w:rsidR="003176DC" w:rsidRPr="00B23D23" w:rsidRDefault="003176DC" w:rsidP="00B17CBF">
      <w:pPr>
        <w:rPr>
          <w:sz w:val="24"/>
          <w:szCs w:val="24"/>
          <w:lang w:val="es-CO"/>
        </w:rPr>
      </w:pPr>
    </w:p>
    <w:p w14:paraId="39EEFA87" w14:textId="77777777" w:rsidR="003176DC" w:rsidRPr="00B23D23" w:rsidRDefault="003176DC" w:rsidP="003176DC">
      <w:pPr>
        <w:rPr>
          <w:sz w:val="24"/>
          <w:szCs w:val="24"/>
          <w:lang w:val="es-CO"/>
        </w:rPr>
      </w:pPr>
      <w:r w:rsidRPr="00B23D23">
        <w:rPr>
          <w:sz w:val="24"/>
          <w:szCs w:val="24"/>
          <w:lang w:val="es-CO"/>
        </w:rPr>
        <w:t>Queridos Hermanos en Cristo:</w:t>
      </w:r>
    </w:p>
    <w:p w14:paraId="2DBFC96E" w14:textId="200DD128" w:rsidR="003176DC" w:rsidRPr="00B23D23" w:rsidRDefault="003176DC" w:rsidP="00B17CBF">
      <w:pPr>
        <w:rPr>
          <w:sz w:val="24"/>
          <w:szCs w:val="24"/>
          <w:lang w:val="es-CO"/>
        </w:rPr>
      </w:pPr>
    </w:p>
    <w:p w14:paraId="4D1DA347" w14:textId="3027F0E8" w:rsidR="003176DC" w:rsidRPr="00C51F92" w:rsidRDefault="003176DC" w:rsidP="00B66937">
      <w:pPr>
        <w:rPr>
          <w:sz w:val="24"/>
          <w:szCs w:val="24"/>
          <w:lang w:val="es-CO"/>
        </w:rPr>
      </w:pPr>
      <w:r w:rsidRPr="00B23D23">
        <w:rPr>
          <w:sz w:val="24"/>
          <w:szCs w:val="24"/>
          <w:lang w:val="es-CO"/>
        </w:rPr>
        <w:tab/>
      </w:r>
      <w:r w:rsidR="00B04ED7" w:rsidRPr="00C51F92">
        <w:rPr>
          <w:sz w:val="24"/>
          <w:szCs w:val="24"/>
          <w:lang w:val="es-CO"/>
        </w:rPr>
        <w:t>La Diócesis de Palm Beach es bendecida por el ministerio dedicado de sus sacerdotes.  Muchos de estos sacerdotes, debido a su edad o enfermedad, ya no pueden asistir públicamente a la Misa, pero son parte integral de nuestra familia diocesana.  El 20 y 21 de febrero se invita a cada parroquia a patrocinar una segunda colecta para apoyar a estos fieles sacerdotes.  Además de apoyarlos económicamente, también les pedimos que recen por nuestros sacerdotes jubilados durante este mismo fin de semana.</w:t>
      </w:r>
    </w:p>
    <w:p w14:paraId="0751C01D" w14:textId="77777777" w:rsidR="00FF2800" w:rsidRPr="00C51F92" w:rsidRDefault="00FF2800" w:rsidP="00B66937">
      <w:pPr>
        <w:rPr>
          <w:sz w:val="24"/>
          <w:szCs w:val="24"/>
          <w:lang w:val="es-CO"/>
        </w:rPr>
      </w:pPr>
    </w:p>
    <w:p w14:paraId="7669CE67" w14:textId="5D9005DB" w:rsidR="00B04ED7" w:rsidRPr="00C51F92" w:rsidRDefault="00FF2800" w:rsidP="00B66937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  <w:t>Después de años dedicados al ministerio parroquial, muchos de nuestros sacerdotes jubilados en la diócesis continúan sirviendo a sus fieles a través del trabajo voluntario y orando por nuestra comunidad.  Estos sacerdotes, que nos han bendecido con su alegre servicio al Señor, serán ahora y siempre miembros valiosos de nuestra diócesis.</w:t>
      </w:r>
    </w:p>
    <w:p w14:paraId="793D8FE0" w14:textId="49C5851A" w:rsidR="00FF2800" w:rsidRPr="00C51F92" w:rsidRDefault="00FF2800" w:rsidP="00B66937">
      <w:pPr>
        <w:rPr>
          <w:sz w:val="24"/>
          <w:szCs w:val="24"/>
          <w:lang w:val="es-CO"/>
        </w:rPr>
      </w:pPr>
    </w:p>
    <w:p w14:paraId="399012AF" w14:textId="261881B5" w:rsidR="00FF2800" w:rsidRPr="00C51F92" w:rsidRDefault="00FF2800" w:rsidP="00B66937">
      <w:pPr>
        <w:rPr>
          <w:i/>
          <w:iCs/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="004217EC" w:rsidRPr="00C51F92">
        <w:rPr>
          <w:sz w:val="24"/>
          <w:szCs w:val="24"/>
          <w:lang w:val="es-CO"/>
        </w:rPr>
        <w:t xml:space="preserve">Recordemos las palabras </w:t>
      </w:r>
      <w:r w:rsidR="00E67A7F" w:rsidRPr="00C51F92">
        <w:rPr>
          <w:sz w:val="24"/>
          <w:szCs w:val="24"/>
          <w:lang w:val="es-CO"/>
        </w:rPr>
        <w:t>que se rezan</w:t>
      </w:r>
      <w:r w:rsidR="004217EC" w:rsidRPr="00C51F92">
        <w:rPr>
          <w:sz w:val="24"/>
          <w:szCs w:val="24"/>
          <w:lang w:val="es-CO"/>
        </w:rPr>
        <w:t xml:space="preserve"> en la ordenación sacerdotal: “</w:t>
      </w:r>
      <w:r w:rsidR="00E67A7F" w:rsidRPr="00C51F92">
        <w:rPr>
          <w:sz w:val="24"/>
          <w:szCs w:val="24"/>
          <w:lang w:val="es-CO"/>
        </w:rPr>
        <w:t xml:space="preserve">Sean con nosotros fieles dispensadores de tus misterios, para que tu pueblo se renueve con el baño de nuestro nacimiento, y se alimente de tu altar; para que los pecadores sean reconciliados y sean confortados los enfermos.  Que, en comunión con nosotros, Señor, imploren tu misericordia por el pueblo que se les confía y a favor del mundo entero”. </w:t>
      </w:r>
      <w:r w:rsidR="00B66937" w:rsidRPr="00C51F92">
        <w:rPr>
          <w:sz w:val="24"/>
          <w:szCs w:val="24"/>
          <w:lang w:val="es-CO"/>
        </w:rPr>
        <w:t xml:space="preserve"> </w:t>
      </w:r>
      <w:r w:rsidR="00E67A7F" w:rsidRPr="00C51F92">
        <w:rPr>
          <w:sz w:val="24"/>
          <w:szCs w:val="24"/>
          <w:lang w:val="es-CO"/>
        </w:rPr>
        <w:t>(</w:t>
      </w:r>
      <w:r w:rsidR="00E67A7F" w:rsidRPr="00C51F92">
        <w:rPr>
          <w:i/>
          <w:iCs/>
          <w:sz w:val="24"/>
          <w:szCs w:val="24"/>
          <w:lang w:val="es-CO"/>
        </w:rPr>
        <w:t xml:space="preserve">Ritual de la ordenación, 2da Edición, </w:t>
      </w:r>
      <w:r w:rsidR="00B23D23">
        <w:rPr>
          <w:i/>
          <w:iCs/>
          <w:sz w:val="24"/>
          <w:szCs w:val="24"/>
          <w:lang w:val="es-CO"/>
        </w:rPr>
        <w:t>CEM</w:t>
      </w:r>
      <w:r w:rsidR="00E67A7F" w:rsidRPr="00C51F92">
        <w:rPr>
          <w:i/>
          <w:iCs/>
          <w:sz w:val="24"/>
          <w:szCs w:val="24"/>
          <w:lang w:val="es-CO"/>
        </w:rPr>
        <w:t>).</w:t>
      </w:r>
    </w:p>
    <w:p w14:paraId="7951AEC2" w14:textId="4DAA52CB" w:rsidR="00B66937" w:rsidRPr="00C51F92" w:rsidRDefault="00B66937" w:rsidP="00B66937">
      <w:pPr>
        <w:rPr>
          <w:i/>
          <w:iCs/>
          <w:sz w:val="24"/>
          <w:szCs w:val="24"/>
          <w:lang w:val="es-CO"/>
        </w:rPr>
      </w:pPr>
    </w:p>
    <w:p w14:paraId="39519792" w14:textId="6F8EB56D" w:rsidR="00B66937" w:rsidRPr="00C51F92" w:rsidRDefault="00B66937" w:rsidP="00B66937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  <w:t>Aprecio su apoyo a nuestros sacerdotes jubilados a través de sus oraciones y generosidad.  Gracias de antemano por permitirles seguir siendo fieles administradores de los misterios de Dios.</w:t>
      </w:r>
    </w:p>
    <w:p w14:paraId="4C686B28" w14:textId="5CE3CC46" w:rsidR="00B66937" w:rsidRPr="00C51F92" w:rsidRDefault="00B66937" w:rsidP="00B66937">
      <w:pPr>
        <w:rPr>
          <w:sz w:val="24"/>
          <w:szCs w:val="24"/>
          <w:lang w:val="es-CO"/>
        </w:rPr>
      </w:pPr>
    </w:p>
    <w:p w14:paraId="3D5A7107" w14:textId="751F56E6" w:rsidR="00B66937" w:rsidRPr="00C51F92" w:rsidRDefault="00B66937" w:rsidP="00B66937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  <w:t>Con gratitud por su continua generosidad y cada deseo de oración, Yo soy</w:t>
      </w:r>
    </w:p>
    <w:p w14:paraId="51AEF435" w14:textId="77777777" w:rsidR="00B66937" w:rsidRPr="00C51F92" w:rsidRDefault="00B66937" w:rsidP="00B66937">
      <w:pPr>
        <w:rPr>
          <w:sz w:val="24"/>
          <w:szCs w:val="24"/>
          <w:lang w:val="es-CO"/>
        </w:rPr>
      </w:pPr>
    </w:p>
    <w:p w14:paraId="3FDB66DA" w14:textId="77777777" w:rsidR="00B66937" w:rsidRPr="00C51F92" w:rsidRDefault="00B66937" w:rsidP="00B66937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  <w:t>Sinceramente suyo en cristo,</w:t>
      </w:r>
    </w:p>
    <w:p w14:paraId="72C9FEBE" w14:textId="7828DC6C" w:rsidR="00B66937" w:rsidRPr="00C51F92" w:rsidRDefault="00BB17BB" w:rsidP="00B6693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noProof/>
        </w:rPr>
        <w:drawing>
          <wp:inline distT="0" distB="0" distL="0" distR="0" wp14:anchorId="529D1D4F" wp14:editId="6D8B6C32">
            <wp:extent cx="2468880" cy="499745"/>
            <wp:effectExtent l="0" t="0" r="762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1EDA" w14:textId="77777777" w:rsidR="00B66937" w:rsidRPr="00C51F92" w:rsidRDefault="00B66937" w:rsidP="00B66937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  <w:t>Reverendísimo Gerald M. Barbarito</w:t>
      </w:r>
    </w:p>
    <w:p w14:paraId="1F7C6E42" w14:textId="77777777" w:rsidR="00B66937" w:rsidRPr="00C51F92" w:rsidRDefault="00B66937" w:rsidP="00B66937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  <w:t>Obispo de Palm Beach</w:t>
      </w:r>
    </w:p>
    <w:p w14:paraId="039EA462" w14:textId="77777777" w:rsidR="00B66937" w:rsidRPr="00C51F92" w:rsidRDefault="00B66937" w:rsidP="00B66937">
      <w:pPr>
        <w:rPr>
          <w:sz w:val="24"/>
          <w:szCs w:val="24"/>
          <w:lang w:val="es-CO"/>
        </w:rPr>
      </w:pPr>
    </w:p>
    <w:p w14:paraId="7815053C" w14:textId="77777777" w:rsidR="00B66937" w:rsidRPr="00C51F92" w:rsidRDefault="00B66937" w:rsidP="00B66937">
      <w:pPr>
        <w:rPr>
          <w:sz w:val="24"/>
          <w:szCs w:val="24"/>
          <w:lang w:val="es-CO"/>
        </w:rPr>
      </w:pPr>
    </w:p>
    <w:p w14:paraId="5976D37E" w14:textId="10B408B7" w:rsidR="00B66937" w:rsidRPr="00C51F92" w:rsidRDefault="00B66937" w:rsidP="00B66937">
      <w:pPr>
        <w:rPr>
          <w:sz w:val="24"/>
          <w:szCs w:val="24"/>
          <w:lang w:val="es-CO"/>
        </w:rPr>
      </w:pPr>
      <w:r w:rsidRPr="00C51F92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51F92">
        <w:rPr>
          <w:b/>
          <w:color w:val="222222"/>
          <w:sz w:val="24"/>
          <w:szCs w:val="24"/>
          <w:lang w:val="es-ES"/>
        </w:rPr>
        <w:t>: SE RE</w:t>
      </w:r>
      <w:r w:rsidR="00C51F92">
        <w:rPr>
          <w:b/>
          <w:color w:val="222222"/>
          <w:sz w:val="24"/>
          <w:szCs w:val="24"/>
          <w:lang w:val="es-ES"/>
        </w:rPr>
        <w:t>QUIERE</w:t>
      </w:r>
      <w:r w:rsidRPr="00C51F92">
        <w:rPr>
          <w:b/>
          <w:color w:val="222222"/>
          <w:sz w:val="24"/>
          <w:szCs w:val="24"/>
          <w:lang w:val="es-ES"/>
        </w:rPr>
        <w:t xml:space="preserve"> PUBLICAR ESTA CARTA EN EL BOLETÍN DE LA PARROQUIA EN MEDIA PÁGINA O PAGINA COMPLETA EL FIN DE SEMANA DEL 1</w:t>
      </w:r>
      <w:r w:rsidR="00C51F92">
        <w:rPr>
          <w:b/>
          <w:color w:val="222222"/>
          <w:sz w:val="24"/>
          <w:szCs w:val="24"/>
          <w:lang w:val="es-ES"/>
        </w:rPr>
        <w:t>3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 w:rsidR="00C51F92">
        <w:rPr>
          <w:b/>
          <w:color w:val="222222"/>
          <w:sz w:val="24"/>
          <w:szCs w:val="24"/>
          <w:lang w:val="es-ES"/>
        </w:rPr>
        <w:t>14</w:t>
      </w:r>
      <w:r w:rsidRPr="00C51F92">
        <w:rPr>
          <w:b/>
          <w:color w:val="222222"/>
          <w:sz w:val="24"/>
          <w:szCs w:val="24"/>
          <w:lang w:val="es-ES"/>
        </w:rPr>
        <w:t xml:space="preserve"> DE FEBRERO DE 202</w:t>
      </w:r>
      <w:r w:rsidR="00C51F92">
        <w:rPr>
          <w:b/>
          <w:color w:val="222222"/>
          <w:sz w:val="24"/>
          <w:szCs w:val="24"/>
          <w:lang w:val="es-ES"/>
        </w:rPr>
        <w:t>1</w:t>
      </w:r>
      <w:r w:rsidRPr="00C51F92">
        <w:rPr>
          <w:b/>
          <w:color w:val="222222"/>
          <w:sz w:val="24"/>
          <w:szCs w:val="24"/>
          <w:lang w:val="es-ES"/>
        </w:rPr>
        <w:t>.  LA COLECTA TENDRÁ LUGAR EL 2</w:t>
      </w:r>
      <w:r w:rsidR="00C51F92">
        <w:rPr>
          <w:b/>
          <w:color w:val="222222"/>
          <w:sz w:val="24"/>
          <w:szCs w:val="24"/>
          <w:lang w:val="es-ES"/>
        </w:rPr>
        <w:t>0</w:t>
      </w:r>
      <w:r w:rsidRPr="00C51F92">
        <w:rPr>
          <w:b/>
          <w:color w:val="222222"/>
          <w:sz w:val="24"/>
          <w:szCs w:val="24"/>
          <w:lang w:val="es-ES"/>
        </w:rPr>
        <w:t xml:space="preserve"> Y 2</w:t>
      </w:r>
      <w:r w:rsidR="00C51F92">
        <w:rPr>
          <w:b/>
          <w:color w:val="222222"/>
          <w:sz w:val="24"/>
          <w:szCs w:val="24"/>
          <w:lang w:val="es-ES"/>
        </w:rPr>
        <w:t>1</w:t>
      </w:r>
      <w:r w:rsidRPr="00C51F92">
        <w:rPr>
          <w:b/>
          <w:color w:val="222222"/>
          <w:sz w:val="24"/>
          <w:szCs w:val="24"/>
          <w:lang w:val="es-ES"/>
        </w:rPr>
        <w:t xml:space="preserve"> DE FEBRERO DE 202</w:t>
      </w:r>
      <w:r w:rsidR="00C51F92">
        <w:rPr>
          <w:b/>
          <w:color w:val="222222"/>
          <w:sz w:val="24"/>
          <w:szCs w:val="24"/>
          <w:lang w:val="es-ES"/>
        </w:rPr>
        <w:t>1</w:t>
      </w:r>
      <w:r w:rsidRPr="00C51F92">
        <w:rPr>
          <w:b/>
          <w:color w:val="222222"/>
          <w:sz w:val="24"/>
          <w:szCs w:val="24"/>
          <w:lang w:val="es-ES"/>
        </w:rPr>
        <w:t>.  PUEDEN LEER LA CARTA EN TODAS LAS MISAS</w:t>
      </w:r>
      <w:r w:rsidR="00C51F92">
        <w:rPr>
          <w:b/>
          <w:color w:val="222222"/>
          <w:sz w:val="24"/>
          <w:szCs w:val="24"/>
          <w:lang w:val="es-ES"/>
        </w:rPr>
        <w:t>, PUBLICARLA EN</w:t>
      </w:r>
      <w:r w:rsidR="003573DC">
        <w:rPr>
          <w:b/>
          <w:color w:val="222222"/>
          <w:sz w:val="24"/>
          <w:szCs w:val="24"/>
          <w:lang w:val="es-ES"/>
        </w:rPr>
        <w:t xml:space="preserve"> </w:t>
      </w:r>
      <w:r w:rsidR="00C51F92">
        <w:rPr>
          <w:b/>
          <w:color w:val="222222"/>
          <w:sz w:val="24"/>
          <w:szCs w:val="24"/>
          <w:lang w:val="es-ES"/>
        </w:rPr>
        <w:t>LAS REDES SOCIALES Y EN SU PAGI</w:t>
      </w:r>
      <w:r w:rsidR="003573DC">
        <w:rPr>
          <w:b/>
          <w:color w:val="222222"/>
          <w:sz w:val="24"/>
          <w:szCs w:val="24"/>
          <w:lang w:val="es-ES"/>
        </w:rPr>
        <w:t>NA</w:t>
      </w:r>
      <w:r w:rsidR="00C51F92">
        <w:rPr>
          <w:b/>
          <w:color w:val="222222"/>
          <w:sz w:val="24"/>
          <w:szCs w:val="24"/>
          <w:lang w:val="es-ES"/>
        </w:rPr>
        <w:t xml:space="preserve"> WEB, </w:t>
      </w:r>
      <w:r w:rsidRPr="00C51F92">
        <w:rPr>
          <w:b/>
          <w:color w:val="222222"/>
          <w:sz w:val="24"/>
          <w:szCs w:val="24"/>
          <w:lang w:val="es-ES"/>
        </w:rPr>
        <w:t>ADEMÁS DE TENERLA IMPRESA EN EL BOLETÍN.</w:t>
      </w:r>
    </w:p>
    <w:p w14:paraId="3E9C7CFD" w14:textId="77777777" w:rsidR="00B66937" w:rsidRPr="00C51F92" w:rsidRDefault="00B66937" w:rsidP="00B66937">
      <w:pPr>
        <w:rPr>
          <w:sz w:val="24"/>
          <w:szCs w:val="24"/>
          <w:lang w:val="es-CO"/>
        </w:rPr>
      </w:pPr>
    </w:p>
    <w:sectPr w:rsidR="00B66937" w:rsidRPr="00C51F92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CD60AC-A56B-4FF3-85EB-AECC915B6AC3}"/>
    <w:embedBold r:id="rId2" w:fontKey="{5C58AE3E-96BF-4714-80D0-5891553364AB}"/>
    <w:embedItalic r:id="rId3" w:fontKey="{F62CD46F-40AE-4FC5-B215-9B0C37283A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04C7074-C2DB-4230-A36C-953778AFC7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EDE6E3D-8B03-4D31-A021-9036284B12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BB0EF7A-C590-4370-9FBF-AA304317FBA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6EC7D693-C1D9-45AC-8742-572CED01F194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8" w:fontKey="{2F2289C6-F25A-4734-AE20-B8ECD0E39E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7CBA2F0-1CB4-42D9-A40C-ED266F62E3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CAD664D-938F-47E9-9C82-3653007439C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48AEB6B1-9F1B-43C9-88EE-051571D98E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BCD9F14-4456-41FA-A6DB-94316B6400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9DC86143-93F1-4BF7-8522-8B168CFCE3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9F3"/>
    <w:rsid w:val="001117C8"/>
    <w:rsid w:val="00123F4D"/>
    <w:rsid w:val="001271D8"/>
    <w:rsid w:val="00134840"/>
    <w:rsid w:val="001553E1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176DC"/>
    <w:rsid w:val="00321051"/>
    <w:rsid w:val="00322CD3"/>
    <w:rsid w:val="00325717"/>
    <w:rsid w:val="00333AE6"/>
    <w:rsid w:val="00353B3C"/>
    <w:rsid w:val="00356204"/>
    <w:rsid w:val="003573DC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17EC"/>
    <w:rsid w:val="004221FA"/>
    <w:rsid w:val="004405C6"/>
    <w:rsid w:val="00442595"/>
    <w:rsid w:val="00454458"/>
    <w:rsid w:val="00457E3C"/>
    <w:rsid w:val="004B7C0D"/>
    <w:rsid w:val="004C5E22"/>
    <w:rsid w:val="004E6A5F"/>
    <w:rsid w:val="004E7407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154CA"/>
    <w:rsid w:val="00A261ED"/>
    <w:rsid w:val="00A30EF0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04ED7"/>
    <w:rsid w:val="00B122B6"/>
    <w:rsid w:val="00B13ACC"/>
    <w:rsid w:val="00B14B02"/>
    <w:rsid w:val="00B17CBF"/>
    <w:rsid w:val="00B23D23"/>
    <w:rsid w:val="00B37553"/>
    <w:rsid w:val="00B52F93"/>
    <w:rsid w:val="00B66937"/>
    <w:rsid w:val="00B74BBD"/>
    <w:rsid w:val="00B94B69"/>
    <w:rsid w:val="00BA4717"/>
    <w:rsid w:val="00BB17BB"/>
    <w:rsid w:val="00BB1D85"/>
    <w:rsid w:val="00BB6590"/>
    <w:rsid w:val="00BC6328"/>
    <w:rsid w:val="00BE74FF"/>
    <w:rsid w:val="00C03CB7"/>
    <w:rsid w:val="00C1094D"/>
    <w:rsid w:val="00C16A1A"/>
    <w:rsid w:val="00C177AD"/>
    <w:rsid w:val="00C244B3"/>
    <w:rsid w:val="00C51095"/>
    <w:rsid w:val="00C51F92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1C61"/>
    <w:rsid w:val="00DB665D"/>
    <w:rsid w:val="00DC149F"/>
    <w:rsid w:val="00DD51D6"/>
    <w:rsid w:val="00DF4456"/>
    <w:rsid w:val="00E02632"/>
    <w:rsid w:val="00E058B9"/>
    <w:rsid w:val="00E11B81"/>
    <w:rsid w:val="00E44D90"/>
    <w:rsid w:val="00E475F2"/>
    <w:rsid w:val="00E50372"/>
    <w:rsid w:val="00E51835"/>
    <w:rsid w:val="00E67A7F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  <w:rsid w:val="00FF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355</Words>
  <Characters>1889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Annette Russell</cp:lastModifiedBy>
  <cp:revision>2</cp:revision>
  <cp:lastPrinted>2021-01-22T18:07:00Z</cp:lastPrinted>
  <dcterms:created xsi:type="dcterms:W3CDTF">2021-01-22T21:50:00Z</dcterms:created>
  <dcterms:modified xsi:type="dcterms:W3CDTF">2021-01-22T21:50:00Z</dcterms:modified>
</cp:coreProperties>
</file>